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841"/>
      </w:tblGrid>
      <w:tr w:rsidR="003D1B71" w:rsidRPr="005604BC" w:rsidTr="00D974F0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6C10FF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56515</wp:posOffset>
                  </wp:positionV>
                  <wp:extent cx="1630680" cy="1699895"/>
                  <wp:effectExtent l="57150" t="57150" r="64770" b="890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 Benou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69989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841" w:type="dxa"/>
            <w:tcBorders>
              <w:bottom w:val="nil"/>
            </w:tcBorders>
          </w:tcPr>
          <w:p w:rsidR="003D1B71" w:rsidRPr="005604BC" w:rsidRDefault="00DB7D8A" w:rsidP="00DB7D8A">
            <w:pPr>
              <w:pStyle w:val="Titre"/>
            </w:pPr>
            <w:r>
              <w:t>Benjamin</w:t>
            </w:r>
            <w:r w:rsidR="003D1B71" w:rsidRPr="005604BC">
              <w:rPr>
                <w:lang w:bidi="fr-FR"/>
              </w:rPr>
              <w:br/>
            </w:r>
            <w:r>
              <w:t>HEDGE</w:t>
            </w:r>
          </w:p>
        </w:tc>
      </w:tr>
      <w:tr w:rsidR="003D1B71" w:rsidRPr="005604BC" w:rsidTr="006C10FF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34DD6C1397D140ADAF064EABC74CDCB9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6C10FF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:rsidR="0032141D" w:rsidRDefault="0032141D" w:rsidP="006C10FF">
            <w:pPr>
              <w:pStyle w:val="Dates"/>
            </w:pPr>
            <w:r>
              <w:t>Janvier 2021 – Février 2021</w:t>
            </w:r>
          </w:p>
          <w:p w:rsidR="0032141D" w:rsidRPr="00D66533" w:rsidRDefault="0032141D" w:rsidP="0032141D">
            <w:pPr>
              <w:pStyle w:val="Exprience"/>
              <w:rPr>
                <w:rFonts w:eastAsia="Calibri"/>
                <w:bCs/>
                <w:color w:val="666666" w:themeColor="accent4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rPr>
                <w:rStyle w:val="lev"/>
                <w:rFonts w:eastAsia="Calibri"/>
                <w:lang w:bidi="fr-FR"/>
              </w:rPr>
              <w:t>C</w:t>
            </w:r>
            <w:r>
              <w:t>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ECS</w:t>
            </w:r>
          </w:p>
          <w:p w:rsidR="0032141D" w:rsidRDefault="0032141D" w:rsidP="0032141D">
            <w:pPr>
              <w:pStyle w:val="Dates"/>
            </w:pPr>
            <w:r>
              <w:t>Novembre 2020 – Janvier 2021</w:t>
            </w:r>
          </w:p>
          <w:p w:rsidR="0032141D" w:rsidRPr="00D66533" w:rsidRDefault="0032141D" w:rsidP="0032141D">
            <w:pPr>
              <w:pStyle w:val="Exprience"/>
              <w:rPr>
                <w:rFonts w:eastAsia="Calibri"/>
                <w:bCs/>
                <w:color w:val="666666" w:themeColor="accent4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Mondiale Protection</w:t>
            </w:r>
          </w:p>
          <w:p w:rsidR="003D1B71" w:rsidRPr="005604BC" w:rsidRDefault="000855F7" w:rsidP="006C10FF">
            <w:pPr>
              <w:pStyle w:val="Dates"/>
            </w:pPr>
            <w:r>
              <w:t>Octobre 2020</w:t>
            </w:r>
          </w:p>
          <w:p w:rsidR="003D1B71" w:rsidRPr="005604BC" w:rsidRDefault="000855F7" w:rsidP="006C10FF">
            <w:pPr>
              <w:pStyle w:val="Exprience"/>
            </w:pPr>
            <w:r>
              <w:t>Habilitation hauteurs avec port du harnais</w:t>
            </w:r>
          </w:p>
          <w:p w:rsidR="003D1B71" w:rsidRPr="005604BC" w:rsidRDefault="000855F7" w:rsidP="006C10FF">
            <w:pPr>
              <w:pStyle w:val="Dates"/>
            </w:pPr>
            <w:r>
              <w:t>Septembre 2020</w:t>
            </w:r>
          </w:p>
          <w:p w:rsidR="003D1B71" w:rsidRPr="005604BC" w:rsidRDefault="000855F7" w:rsidP="006C10FF">
            <w:pPr>
              <w:pStyle w:val="Exprience"/>
            </w:pPr>
            <w:r>
              <w:t>Habilitation CH1 CB1</w:t>
            </w:r>
          </w:p>
          <w:p w:rsidR="00D66533" w:rsidRPr="005604BC" w:rsidRDefault="00D66533" w:rsidP="00D66533">
            <w:pPr>
              <w:pStyle w:val="Dates"/>
            </w:pPr>
            <w:r>
              <w:t>Septembre 2020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Octobre 2020</w:t>
            </w:r>
          </w:p>
          <w:p w:rsidR="00D66533" w:rsidRPr="00D66533" w:rsidRDefault="00D66533" w:rsidP="00D66533">
            <w:pPr>
              <w:pStyle w:val="Exprience"/>
              <w:rPr>
                <w:rFonts w:eastAsia="Calibri"/>
                <w:bCs/>
                <w:color w:val="666666" w:themeColor="accent4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proofErr w:type="spellStart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Torann</w:t>
            </w:r>
            <w:proofErr w:type="spellEnd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France SSIAP1</w:t>
            </w:r>
          </w:p>
          <w:p w:rsidR="00D66533" w:rsidRPr="005604BC" w:rsidRDefault="00D66533" w:rsidP="00D66533">
            <w:pPr>
              <w:pStyle w:val="Dates"/>
            </w:pPr>
            <w:r>
              <w:t>Mars 2020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Septembre 2020</w:t>
            </w:r>
          </w:p>
          <w:p w:rsidR="00D66533" w:rsidRDefault="00D66533" w:rsidP="00D66533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Mondial protection au port de calais </w:t>
            </w:r>
          </w:p>
          <w:p w:rsidR="00D66533" w:rsidRPr="005604BC" w:rsidRDefault="00D66533" w:rsidP="00D66533">
            <w:pPr>
              <w:pStyle w:val="Dates"/>
            </w:pPr>
            <w:r>
              <w:t>Janvier 2020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Mars 2020</w:t>
            </w:r>
          </w:p>
          <w:p w:rsidR="00D66533" w:rsidRDefault="00D66533" w:rsidP="00D66533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G2S Sécurité magasin</w:t>
            </w:r>
          </w:p>
          <w:p w:rsidR="00D66533" w:rsidRPr="005604BC" w:rsidRDefault="00D66533" w:rsidP="00D66533">
            <w:pPr>
              <w:pStyle w:val="Dates"/>
            </w:pPr>
            <w:r>
              <w:t>Octobre 2019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Décembre 2019</w:t>
            </w:r>
          </w:p>
          <w:p w:rsidR="00D66533" w:rsidRDefault="00D66533" w:rsidP="00D66533">
            <w:pPr>
              <w:pStyle w:val="Exprience"/>
              <w:rPr>
                <w:rStyle w:val="lev"/>
                <w:rFonts w:eastAsia="Calibri"/>
                <w:b w:val="0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Chauffeur Livreur</w:t>
            </w:r>
          </w:p>
          <w:p w:rsidR="003D1B71" w:rsidRPr="005604BC" w:rsidRDefault="00B0788D" w:rsidP="006C10FF">
            <w:pPr>
              <w:pStyle w:val="Dates"/>
            </w:pPr>
            <w:r>
              <w:t>Septembre 2017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Septembre 2019</w:t>
            </w:r>
          </w:p>
          <w:p w:rsidR="003D1B71" w:rsidRDefault="003D1B71" w:rsidP="006C10FF">
            <w:pPr>
              <w:pStyle w:val="Exprience"/>
              <w:rPr>
                <w:rStyle w:val="lev"/>
                <w:rFonts w:eastAsia="Calibri"/>
                <w:b w:val="0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 w:rsidR="00B0788D">
              <w:t>CDD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B0788D"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>Sécurité Protection site Euro Tunnel</w:t>
            </w:r>
          </w:p>
          <w:p w:rsidR="00B0788D" w:rsidRPr="005604BC" w:rsidRDefault="00B0788D" w:rsidP="006C10FF">
            <w:pPr>
              <w:pStyle w:val="Dates"/>
            </w:pPr>
            <w:r>
              <w:t>Février 2019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Mai 2019</w:t>
            </w:r>
          </w:p>
          <w:p w:rsidR="00B0788D" w:rsidRPr="00274897" w:rsidRDefault="00B0788D" w:rsidP="006C10FF">
            <w:pPr>
              <w:pStyle w:val="Exprience"/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</w:t>
            </w:r>
            <w:r w:rsidR="00274897"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>Événementiel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r w:rsidR="00274897"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>Event Sécurité</w:t>
            </w:r>
          </w:p>
          <w:p w:rsidR="00274897" w:rsidRPr="005604BC" w:rsidRDefault="00274897" w:rsidP="006C10FF">
            <w:pPr>
              <w:pStyle w:val="Dates"/>
            </w:pPr>
            <w:r>
              <w:t>Février 2018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Mai 2018</w:t>
            </w:r>
          </w:p>
          <w:p w:rsidR="00274897" w:rsidRDefault="00274897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Événementiel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>Event Sécurité</w:t>
            </w:r>
          </w:p>
          <w:p w:rsidR="00274897" w:rsidRPr="005604BC" w:rsidRDefault="00274897" w:rsidP="006C10FF">
            <w:pPr>
              <w:pStyle w:val="Dates"/>
            </w:pPr>
            <w:r>
              <w:t>Août 2017</w:t>
            </w:r>
          </w:p>
          <w:p w:rsidR="00274897" w:rsidRDefault="00274897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CDD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Sécurité Protection pour Peugeot Calais et Tunnel sous la Manche (surveillance parking et magasin)</w:t>
            </w:r>
          </w:p>
          <w:p w:rsidR="00274897" w:rsidRPr="005604BC" w:rsidRDefault="00274897" w:rsidP="006C10FF">
            <w:pPr>
              <w:pStyle w:val="Dates"/>
            </w:pPr>
            <w:r>
              <w:t>Juin 2017</w:t>
            </w:r>
          </w:p>
          <w:p w:rsidR="00274897" w:rsidRDefault="00274897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Période de formation chez Sécurité Protection Euro Tunnel</w:t>
            </w:r>
          </w:p>
          <w:p w:rsidR="00274897" w:rsidRPr="005604BC" w:rsidRDefault="00274897" w:rsidP="006C10FF">
            <w:pPr>
              <w:pStyle w:val="Dates"/>
            </w:pPr>
            <w:r>
              <w:t>Mars 2017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Avril 2017</w:t>
            </w:r>
          </w:p>
          <w:p w:rsidR="00274897" w:rsidRDefault="00274897" w:rsidP="006C10FF">
            <w:pPr>
              <w:pStyle w:val="Exprience"/>
            </w:pPr>
            <w:r>
              <w:t>Période de formation chez Sécurité Protection Euro Tunnel</w:t>
            </w:r>
          </w:p>
          <w:p w:rsidR="00274897" w:rsidRDefault="00274897" w:rsidP="006C10FF">
            <w:pPr>
              <w:pStyle w:val="Dates"/>
            </w:pPr>
            <w:r>
              <w:t>Décembre 2016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Février 2017</w:t>
            </w:r>
          </w:p>
          <w:p w:rsidR="00274897" w:rsidRDefault="00274897" w:rsidP="006C10FF">
            <w:pPr>
              <w:pStyle w:val="Dates"/>
              <w:rPr>
                <w:b w:val="0"/>
                <w:sz w:val="22"/>
                <w:szCs w:val="22"/>
              </w:rPr>
            </w:pPr>
            <w:r w:rsidRPr="00274897">
              <w:rPr>
                <w:b w:val="0"/>
                <w:sz w:val="22"/>
                <w:szCs w:val="22"/>
              </w:rPr>
              <w:t xml:space="preserve">Période de formation chez </w:t>
            </w:r>
            <w:proofErr w:type="spellStart"/>
            <w:r>
              <w:rPr>
                <w:b w:val="0"/>
                <w:sz w:val="22"/>
                <w:szCs w:val="22"/>
              </w:rPr>
              <w:t>Biro</w:t>
            </w:r>
            <w:proofErr w:type="spellEnd"/>
            <w:r>
              <w:rPr>
                <w:b w:val="0"/>
                <w:sz w:val="22"/>
                <w:szCs w:val="22"/>
              </w:rPr>
              <w:t xml:space="preserve"> Sécurité</w:t>
            </w:r>
          </w:p>
          <w:p w:rsidR="00274897" w:rsidRDefault="00274897" w:rsidP="006C10FF">
            <w:pPr>
              <w:pStyle w:val="Dates"/>
              <w:rPr>
                <w:b w:val="0"/>
                <w:sz w:val="22"/>
                <w:szCs w:val="22"/>
              </w:rPr>
            </w:pPr>
          </w:p>
          <w:p w:rsidR="00274897" w:rsidRPr="005604BC" w:rsidRDefault="00274897" w:rsidP="006C10FF">
            <w:pPr>
              <w:pStyle w:val="Dates"/>
            </w:pPr>
            <w:r>
              <w:t>Mai 2016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Juillet 2016</w:t>
            </w:r>
          </w:p>
          <w:p w:rsidR="00274897" w:rsidRDefault="00274897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lastRenderedPageBreak/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</w:t>
            </w: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Aide Maçon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proofErr w:type="spellStart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Demathieu</w:t>
            </w:r>
            <w:proofErr w:type="spellEnd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et Bard</w:t>
            </w:r>
          </w:p>
          <w:p w:rsidR="00274897" w:rsidRPr="005604BC" w:rsidRDefault="00274897" w:rsidP="006C10FF">
            <w:pPr>
              <w:pStyle w:val="Dates"/>
            </w:pPr>
            <w:r>
              <w:t>Octobre 2015</w:t>
            </w:r>
            <w:r w:rsidRPr="005604BC">
              <w:rPr>
                <w:rFonts w:eastAsia="Calibri"/>
                <w:lang w:bidi="fr-FR"/>
              </w:rPr>
              <w:t>–</w:t>
            </w:r>
            <w:r w:rsidR="00D974F0">
              <w:t>Octobre 2016</w:t>
            </w:r>
          </w:p>
          <w:p w:rsidR="00274897" w:rsidRDefault="00274897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</w:t>
            </w:r>
            <w:r w:rsidR="00D974F0">
              <w:rPr>
                <w:rStyle w:val="lev"/>
                <w:rFonts w:eastAsia="Calibri"/>
                <w:b w:val="0"/>
                <w:color w:val="auto"/>
                <w:lang w:bidi="fr-FR"/>
              </w:rPr>
              <w:t>Ouvrier polyvalent d’espaces verts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r w:rsidR="00D974F0">
              <w:rPr>
                <w:rStyle w:val="lev"/>
                <w:rFonts w:eastAsia="Calibri"/>
                <w:b w:val="0"/>
                <w:color w:val="auto"/>
                <w:lang w:bidi="fr-FR"/>
              </w:rPr>
              <w:t>Association Environnement et Solidarité</w:t>
            </w:r>
          </w:p>
          <w:p w:rsidR="00D66533" w:rsidRDefault="00D66533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</w:p>
          <w:p w:rsidR="00D974F0" w:rsidRPr="005604BC" w:rsidRDefault="00D974F0" w:rsidP="006C10FF">
            <w:pPr>
              <w:pStyle w:val="Dates"/>
            </w:pPr>
            <w:r>
              <w:t>Mai 2013</w:t>
            </w:r>
          </w:p>
          <w:p w:rsidR="00D974F0" w:rsidRDefault="00D974F0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D974F0">
              <w:rPr>
                <w:rStyle w:val="lev"/>
                <w:rFonts w:eastAsia="Calibri"/>
                <w:b w:val="0"/>
                <w:color w:val="auto"/>
                <w:lang w:bidi="fr-FR"/>
              </w:rPr>
              <w:t>Période de formation en Menuiserie chez Littoral menuiserie/maçonnerie</w:t>
            </w:r>
          </w:p>
          <w:p w:rsidR="00D974F0" w:rsidRPr="005604BC" w:rsidRDefault="00D974F0" w:rsidP="006C10FF">
            <w:pPr>
              <w:pStyle w:val="Dates"/>
            </w:pPr>
            <w:r>
              <w:t>Juin 2012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Mai 2013</w:t>
            </w:r>
          </w:p>
          <w:p w:rsidR="00D974F0" w:rsidRDefault="00D974F0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274897">
              <w:rPr>
                <w:rStyle w:val="lev"/>
                <w:rFonts w:eastAsia="Calibri"/>
                <w:color w:val="auto"/>
                <w:lang w:bidi="fr-FR"/>
              </w:rPr>
              <w:t>•</w:t>
            </w:r>
            <w:r w:rsidRPr="00274897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</w:t>
            </w:r>
            <w:r w:rsidR="000342E4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Pose de </w:t>
            </w:r>
            <w:proofErr w:type="spellStart"/>
            <w:r w:rsidR="000342E4">
              <w:rPr>
                <w:rStyle w:val="lev"/>
                <w:rFonts w:eastAsia="Calibri"/>
                <w:b w:val="0"/>
                <w:color w:val="auto"/>
                <w:lang w:bidi="fr-FR"/>
              </w:rPr>
              <w:t>porotherm</w:t>
            </w:r>
            <w:proofErr w:type="spellEnd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, ferraillage des planches, pose de béton, maçonnerie, pose de plancher en béton, pose de mur</w:t>
            </w:r>
            <w:r w:rsidRPr="00274897">
              <w:rPr>
                <w:rStyle w:val="lev"/>
                <w:rFonts w:eastAsia="Calibri"/>
                <w:color w:val="auto"/>
                <w:lang w:bidi="fr-FR"/>
              </w:rPr>
              <w:t xml:space="preserve"> • </w:t>
            </w:r>
            <w:proofErr w:type="spellStart"/>
            <w:r w:rsidR="0049690E">
              <w:rPr>
                <w:rStyle w:val="lev"/>
                <w:rFonts w:eastAsia="Calibri"/>
                <w:b w:val="0"/>
                <w:color w:val="auto"/>
                <w:lang w:bidi="fr-FR"/>
              </w:rPr>
              <w:t>Mateco</w:t>
            </w:r>
            <w:proofErr w:type="spellEnd"/>
          </w:p>
          <w:p w:rsidR="00D974F0" w:rsidRPr="005604BC" w:rsidRDefault="00D974F0" w:rsidP="006C10FF">
            <w:pPr>
              <w:pStyle w:val="Dates"/>
            </w:pPr>
            <w:r>
              <w:t>Novembre 2011</w:t>
            </w:r>
            <w:r w:rsidRPr="005604BC">
              <w:rPr>
                <w:rFonts w:eastAsia="Calibri"/>
                <w:lang w:bidi="fr-FR"/>
              </w:rPr>
              <w:t>–</w:t>
            </w:r>
            <w:r>
              <w:t>Décembre 2011</w:t>
            </w:r>
          </w:p>
          <w:p w:rsidR="00D974F0" w:rsidRPr="0049690E" w:rsidRDefault="00D974F0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49690E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Période de formation en maçonnerie chez </w:t>
            </w:r>
            <w:proofErr w:type="spellStart"/>
            <w:r w:rsidRPr="0049690E">
              <w:rPr>
                <w:rStyle w:val="lev"/>
                <w:rFonts w:eastAsia="Calibri"/>
                <w:b w:val="0"/>
                <w:color w:val="auto"/>
                <w:lang w:bidi="fr-FR"/>
              </w:rPr>
              <w:t>Demathieu</w:t>
            </w:r>
            <w:proofErr w:type="spellEnd"/>
            <w:r w:rsidRPr="0049690E"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et Bard</w:t>
            </w:r>
          </w:p>
          <w:p w:rsidR="00D974F0" w:rsidRPr="005604BC" w:rsidRDefault="00D974F0" w:rsidP="006C10FF">
            <w:pPr>
              <w:pStyle w:val="Dates"/>
            </w:pPr>
            <w:r>
              <w:t>Juin 2011</w:t>
            </w:r>
          </w:p>
          <w:p w:rsidR="00D974F0" w:rsidRPr="00D974F0" w:rsidRDefault="00D974F0" w:rsidP="006C10FF">
            <w:pPr>
              <w:pStyle w:val="Exprience"/>
              <w:rPr>
                <w:b/>
              </w:rPr>
            </w:pPr>
            <w:r w:rsidRPr="00D974F0">
              <w:rPr>
                <w:rStyle w:val="lev"/>
                <w:rFonts w:eastAsia="Calibri"/>
                <w:b w:val="0"/>
                <w:color w:val="auto"/>
                <w:lang w:bidi="fr-FR"/>
              </w:rPr>
              <w:t>Période de formation en électricité chez DFEG</w:t>
            </w:r>
          </w:p>
          <w:p w:rsidR="003D1B71" w:rsidRPr="002A6560" w:rsidRDefault="00D974F0" w:rsidP="006C10FF">
            <w:pPr>
              <w:pStyle w:val="Titre2"/>
            </w:pPr>
            <w:r>
              <w:t>Diplômes</w:t>
            </w:r>
          </w:p>
          <w:p w:rsidR="00D974F0" w:rsidRPr="005604BC" w:rsidRDefault="00D974F0" w:rsidP="006C10FF">
            <w:pPr>
              <w:pStyle w:val="Dates"/>
            </w:pPr>
            <w:r>
              <w:t>2020</w:t>
            </w:r>
          </w:p>
          <w:p w:rsidR="00D974F0" w:rsidRPr="00D974F0" w:rsidRDefault="00D974F0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Formation CH1 CB1</w:t>
            </w:r>
          </w:p>
          <w:p w:rsidR="00D974F0" w:rsidRPr="005604BC" w:rsidRDefault="00D974F0" w:rsidP="006C10FF">
            <w:pPr>
              <w:pStyle w:val="Dates"/>
            </w:pPr>
            <w:r>
              <w:t>2016-2017</w:t>
            </w:r>
          </w:p>
          <w:p w:rsidR="00D974F0" w:rsidRPr="00D974F0" w:rsidRDefault="00D974F0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CAP Agent de sécurité AGFCPS à Calais</w:t>
            </w:r>
          </w:p>
          <w:p w:rsidR="00D974F0" w:rsidRPr="005604BC" w:rsidRDefault="00AF3939" w:rsidP="006C10FF">
            <w:pPr>
              <w:pStyle w:val="Dates"/>
            </w:pPr>
            <w:r>
              <w:t>2016-2017</w:t>
            </w:r>
          </w:p>
          <w:p w:rsidR="00D974F0" w:rsidRPr="00D974F0" w:rsidRDefault="00AF3939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PSE1 et PSE2 secourisme</w:t>
            </w:r>
          </w:p>
          <w:p w:rsidR="00D974F0" w:rsidRPr="005604BC" w:rsidRDefault="00AF3939" w:rsidP="006C10FF">
            <w:pPr>
              <w:pStyle w:val="Dates"/>
            </w:pPr>
            <w:r>
              <w:t>2016-2017</w:t>
            </w:r>
          </w:p>
          <w:p w:rsidR="00D974F0" w:rsidRPr="00D974F0" w:rsidRDefault="00AF3939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Habilitation H.0.B.0</w:t>
            </w:r>
          </w:p>
          <w:p w:rsidR="00D974F0" w:rsidRPr="005604BC" w:rsidRDefault="00AF3939" w:rsidP="006C10FF">
            <w:pPr>
              <w:pStyle w:val="Dates"/>
            </w:pPr>
            <w:r>
              <w:t>2011-2013</w:t>
            </w:r>
          </w:p>
          <w:p w:rsidR="00D974F0" w:rsidRPr="00D974F0" w:rsidRDefault="00AF3939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CAP Maçonnerie au Lycée professionnel Normandie Niémen à Calais</w:t>
            </w:r>
          </w:p>
          <w:p w:rsidR="00D974F0" w:rsidRPr="005604BC" w:rsidRDefault="00AF3939" w:rsidP="006C10FF">
            <w:pPr>
              <w:pStyle w:val="Dates"/>
            </w:pPr>
            <w:r>
              <w:t>2012</w:t>
            </w:r>
          </w:p>
          <w:p w:rsidR="00D974F0" w:rsidRPr="00D974F0" w:rsidRDefault="00AF3939" w:rsidP="006C10FF">
            <w:pPr>
              <w:pStyle w:val="Exprience"/>
              <w:rPr>
                <w:b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Obtention du certificat de compétences de SST au Lycée Normandie Niémen à Calais</w:t>
            </w:r>
          </w:p>
          <w:p w:rsidR="00D974F0" w:rsidRPr="005604BC" w:rsidRDefault="00AF3939" w:rsidP="006C10FF">
            <w:pPr>
              <w:pStyle w:val="Dates"/>
            </w:pPr>
            <w:r>
              <w:t>2010</w:t>
            </w:r>
          </w:p>
          <w:p w:rsidR="00D974F0" w:rsidRDefault="00AF3939" w:rsidP="006C10FF">
            <w:pPr>
              <w:pStyle w:val="Exprience"/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Obtention du certificat de compétences de PSC 1 au collège </w:t>
            </w:r>
            <w:proofErr w:type="spellStart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>Vadez</w:t>
            </w:r>
            <w:proofErr w:type="spellEnd"/>
            <w:r>
              <w:rPr>
                <w:rStyle w:val="lev"/>
                <w:rFonts w:eastAsia="Calibri"/>
                <w:b w:val="0"/>
                <w:color w:val="auto"/>
                <w:lang w:bidi="fr-FR"/>
              </w:rPr>
              <w:t xml:space="preserve"> à Calais</w:t>
            </w:r>
          </w:p>
          <w:p w:rsidR="00AF3939" w:rsidRDefault="00AF3939" w:rsidP="006C10FF">
            <w:pPr>
              <w:pStyle w:val="Titre2"/>
            </w:pPr>
            <w:r>
              <w:t>Centre d’intérêts</w:t>
            </w:r>
          </w:p>
          <w:p w:rsidR="00AF3939" w:rsidRPr="00AF3939" w:rsidRDefault="00AF3939" w:rsidP="006C10FF">
            <w:pPr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AF3939">
              <w:rPr>
                <w:rStyle w:val="lev"/>
                <w:rFonts w:eastAsia="Calibri"/>
                <w:b w:val="0"/>
                <w:color w:val="auto"/>
                <w:lang w:bidi="fr-FR"/>
              </w:rPr>
              <w:t>• Jardinage</w:t>
            </w:r>
          </w:p>
          <w:p w:rsidR="00AF3939" w:rsidRPr="00AF3939" w:rsidRDefault="00AF3939" w:rsidP="006C10FF">
            <w:pPr>
              <w:rPr>
                <w:rStyle w:val="lev"/>
                <w:rFonts w:eastAsia="Calibri"/>
                <w:b w:val="0"/>
                <w:color w:val="auto"/>
                <w:lang w:bidi="fr-FR"/>
              </w:rPr>
            </w:pPr>
            <w:r w:rsidRPr="00AF3939">
              <w:rPr>
                <w:rStyle w:val="lev"/>
                <w:rFonts w:eastAsia="Calibri"/>
                <w:b w:val="0"/>
                <w:color w:val="auto"/>
                <w:lang w:bidi="fr-FR"/>
              </w:rPr>
              <w:t>• Football</w:t>
            </w:r>
          </w:p>
          <w:p w:rsidR="00AF3939" w:rsidRPr="00AF3939" w:rsidRDefault="00AF3939" w:rsidP="006C10FF">
            <w:pPr>
              <w:rPr>
                <w:b/>
              </w:rPr>
            </w:pPr>
            <w:r w:rsidRPr="00AF3939">
              <w:rPr>
                <w:rStyle w:val="lev"/>
                <w:rFonts w:eastAsia="Calibri"/>
                <w:b w:val="0"/>
                <w:color w:val="auto"/>
                <w:lang w:bidi="fr-FR"/>
              </w:rPr>
              <w:t>• Pêche</w:t>
            </w:r>
          </w:p>
          <w:p w:rsidR="00AF3939" w:rsidRPr="00D974F0" w:rsidRDefault="00AF3939" w:rsidP="006C10FF">
            <w:pPr>
              <w:pStyle w:val="Exprience"/>
              <w:rPr>
                <w:b/>
              </w:rPr>
            </w:pPr>
          </w:p>
          <w:p w:rsidR="003D1B71" w:rsidRPr="005604BC" w:rsidRDefault="003D1B71" w:rsidP="006C10FF">
            <w:pPr>
              <w:spacing w:before="20" w:after="40"/>
              <w:rPr>
                <w:sz w:val="24"/>
                <w:szCs w:val="24"/>
              </w:rPr>
            </w:pPr>
          </w:p>
        </w:tc>
      </w:tr>
      <w:tr w:rsidR="003D1B71" w:rsidRPr="005604BC" w:rsidTr="00D974F0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3D1B71" w:rsidRPr="005604BC" w:rsidRDefault="003D1B71" w:rsidP="00222466"/>
        </w:tc>
      </w:tr>
      <w:tr w:rsidR="003D1B71" w:rsidRPr="005604BC" w:rsidTr="00D974F0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28EBD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J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E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l3G7k6q8hbfZP0p0b+IhrNef878m&#10;hZ/ibIlzCY2weX5RIuEY0hEVBULonOs1yLqIIO7EL7ph7cY3LjSbhgdh2h5XvBtAm/qCOcgDRWN4&#10;MtJjZilVizyygxHx25qpjhU26zTSP4+WEQI5FPh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Vq6VU+mlHoQNMz+O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wKsT4vQWOHWpcIl9CHdsJijcVTOqSpx4snSlXPY&#10;gFC/0sjL6LqccWl8zs5ZOpjR4ippF+E/l1WSw+tcqBbZIPS8M7t+CJN1o5VnlNGTVLWpDQGxmdro&#10;F0aZXdi6jNcFH4UWiOZFTM522x/JAPaCeboLat0F/f0x/1tMZ4RxdOFVHlawJH9sSXcRl3dpTmSR&#10;82w3hdoZSWBE4MmHSaNA2qUFlw9W0z5PlH/ZWpHmrouRD6Eb7xpY6gJGjzQg6q23pNOJLuJ0u/Qx&#10;lvsKOiGC8dIVXpxW1qQxPkxaqevZQKLreJkWBY0VvJphjgPb9kn1jxMX+Xf4S79+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r6GUE5KRDsq06d1gKLrj1/tjUQT13Lo6oY0QEeh5V/d1UNF8&#10;KSAjtsTX+x3o5kezw0Ax8OTrspDaGqltE4OhII40WwGL4/VFLKExLMCb83HE1J4kjsamAhwU7sAs&#10;WviDYl6NqqsWoEObME/k0xcIcxs6F9KVVbJGMhK6VfaPYweWFHFhEQ0wusfzXDYHar1ZG4RHpwvn&#10;GmzVXcemncvniG8sbQru6XRNKgLpPiObQhEy96uuKUVX61bZbYrHn5TMAB5HOk9o/a2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R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At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3859oAAAADAQAADwAA&#10;AGRycy9kb3ducmV2LnhtbEyPQUvDQBCF74L/YZmCN7tJS0TSbEop6qkItoJ4mybTJDQ7G7LbJP33&#10;jl7sZR7DG977JltPtlUD9b5xbCCeR6CIC1c2XBn4PLw+PoPyAbnE1jEZuJKHdX5/l2FaupE/aNiH&#10;SkkI+xQN1CF0qda+qMmin7uOWLyT6y0GWftKlz2OEm5bvYiiJ22xYWmosaNtTcV5f7EG3kYcN8v4&#10;ZdidT9vr9yF5/9rFZMzDbNqsQAWawv8x/OILOuTCdHQXLr1qDcgj4W+KlyxjUEfRRQI6z/Qte/4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855F7" w:rsidRPr="005604BC" w:rsidRDefault="005F3BBE" w:rsidP="00380FD1">
            <w:pPr>
              <w:pStyle w:val="Informations"/>
            </w:pPr>
            <w:r>
              <w:t>25 route départemental 940</w:t>
            </w:r>
          </w:p>
          <w:p w:rsidR="003D1B71" w:rsidRPr="005604BC" w:rsidRDefault="000855F7" w:rsidP="000855F7">
            <w:pPr>
              <w:pStyle w:val="Informations"/>
            </w:pPr>
            <w:r>
              <w:t>62231 Blériot-Plage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D974F0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D974F0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75904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0855F7" w:rsidP="000855F7">
            <w:pPr>
              <w:pStyle w:val="Informations"/>
            </w:pPr>
            <w:r>
              <w:t>06.64.79.50.33</w:t>
            </w:r>
            <w:bookmarkStart w:id="0" w:name="_GoBack"/>
            <w:bookmarkEnd w:id="0"/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D974F0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0855F7" w:rsidRPr="005604BC" w:rsidTr="00D974F0">
        <w:trPr>
          <w:trHeight w:val="633"/>
        </w:trPr>
        <w:tc>
          <w:tcPr>
            <w:tcW w:w="720" w:type="dxa"/>
          </w:tcPr>
          <w:p w:rsidR="000855F7" w:rsidRPr="005604BC" w:rsidRDefault="000855F7" w:rsidP="000855F7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0855F7" w:rsidRPr="005604BC" w:rsidRDefault="000855F7" w:rsidP="000855F7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C033A47" wp14:editId="42DF6A78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98C72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855F7" w:rsidRPr="005604BC" w:rsidRDefault="000855F7" w:rsidP="000855F7">
            <w:pPr>
              <w:pStyle w:val="Informations"/>
            </w:pPr>
            <w:r>
              <w:t>hedgeben3@gmail.com</w:t>
            </w:r>
          </w:p>
        </w:tc>
        <w:tc>
          <w:tcPr>
            <w:tcW w:w="423" w:type="dxa"/>
            <w:vMerge/>
          </w:tcPr>
          <w:p w:rsidR="000855F7" w:rsidRPr="005604BC" w:rsidRDefault="000855F7" w:rsidP="000855F7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0855F7" w:rsidRPr="005604BC" w:rsidRDefault="000855F7" w:rsidP="000855F7">
            <w:pPr>
              <w:pStyle w:val="Titre1"/>
            </w:pPr>
          </w:p>
        </w:tc>
      </w:tr>
      <w:tr w:rsidR="000855F7" w:rsidRPr="005604BC" w:rsidTr="00D974F0">
        <w:trPr>
          <w:trHeight w:val="174"/>
        </w:trPr>
        <w:tc>
          <w:tcPr>
            <w:tcW w:w="720" w:type="dxa"/>
          </w:tcPr>
          <w:p w:rsidR="000855F7" w:rsidRPr="005604BC" w:rsidRDefault="000855F7" w:rsidP="000855F7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0855F7" w:rsidRPr="005604BC" w:rsidRDefault="000855F7" w:rsidP="000855F7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0855F7" w:rsidRPr="005604BC" w:rsidRDefault="000855F7" w:rsidP="000855F7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0855F7" w:rsidRPr="005604BC" w:rsidRDefault="000855F7" w:rsidP="000855F7">
            <w:pPr>
              <w:pStyle w:val="Titre1"/>
            </w:pPr>
          </w:p>
        </w:tc>
      </w:tr>
      <w:tr w:rsidR="000855F7" w:rsidRPr="005604BC" w:rsidTr="00D974F0">
        <w:trPr>
          <w:trHeight w:val="633"/>
        </w:trPr>
        <w:tc>
          <w:tcPr>
            <w:tcW w:w="720" w:type="dxa"/>
          </w:tcPr>
          <w:p w:rsidR="000855F7" w:rsidRPr="005604BC" w:rsidRDefault="000855F7" w:rsidP="000855F7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0855F7" w:rsidRPr="005604BC" w:rsidRDefault="000855F7" w:rsidP="000855F7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0044BAC" wp14:editId="0FD7C34E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07718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T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0855F7" w:rsidRDefault="000855F7" w:rsidP="000855F7">
            <w:pPr>
              <w:pStyle w:val="Informations"/>
            </w:pPr>
            <w:r>
              <w:t>Permis B</w:t>
            </w:r>
          </w:p>
          <w:p w:rsidR="000855F7" w:rsidRPr="005604BC" w:rsidRDefault="000855F7" w:rsidP="000855F7">
            <w:pPr>
              <w:pStyle w:val="Informations"/>
            </w:pPr>
            <w:r>
              <w:t>Né le 23 Novembre 1994</w:t>
            </w:r>
          </w:p>
        </w:tc>
        <w:tc>
          <w:tcPr>
            <w:tcW w:w="423" w:type="dxa"/>
            <w:vMerge/>
          </w:tcPr>
          <w:p w:rsidR="000855F7" w:rsidRPr="005604BC" w:rsidRDefault="000855F7" w:rsidP="000855F7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841" w:type="dxa"/>
            <w:vMerge/>
          </w:tcPr>
          <w:p w:rsidR="000855F7" w:rsidRPr="005604BC" w:rsidRDefault="000855F7" w:rsidP="000855F7">
            <w:pPr>
              <w:pStyle w:val="Titre1"/>
            </w:pPr>
          </w:p>
        </w:tc>
      </w:tr>
      <w:tr w:rsidR="000855F7" w:rsidRPr="005604BC" w:rsidTr="00D974F0">
        <w:trPr>
          <w:trHeight w:val="2448"/>
        </w:trPr>
        <w:tc>
          <w:tcPr>
            <w:tcW w:w="720" w:type="dxa"/>
          </w:tcPr>
          <w:p w:rsidR="000855F7" w:rsidRPr="005604BC" w:rsidRDefault="000855F7" w:rsidP="000855F7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0855F7" w:rsidRPr="005604BC" w:rsidRDefault="000855F7" w:rsidP="000855F7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0855F7" w:rsidRPr="005604BC" w:rsidRDefault="000855F7" w:rsidP="000855F7"/>
        </w:tc>
        <w:tc>
          <w:tcPr>
            <w:tcW w:w="6841" w:type="dxa"/>
            <w:vMerge/>
          </w:tcPr>
          <w:p w:rsidR="000855F7" w:rsidRPr="005604BC" w:rsidRDefault="000855F7" w:rsidP="000855F7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49690E">
      <w:headerReference w:type="default" r:id="rId20"/>
      <w:type w:val="continuous"/>
      <w:pgSz w:w="11906" w:h="16838" w:code="9"/>
      <w:pgMar w:top="2302" w:right="794" w:bottom="426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C69" w:rsidRDefault="007C2C69" w:rsidP="00590471">
      <w:r>
        <w:separator/>
      </w:r>
    </w:p>
  </w:endnote>
  <w:endnote w:type="continuationSeparator" w:id="0">
    <w:p w:rsidR="007C2C69" w:rsidRDefault="007C2C6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C69" w:rsidRDefault="007C2C69" w:rsidP="00590471">
      <w:r>
        <w:separator/>
      </w:r>
    </w:p>
  </w:footnote>
  <w:footnote w:type="continuationSeparator" w:id="0">
    <w:p w:rsidR="007C2C69" w:rsidRDefault="007C2C6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9F99B7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DNL8wGAAzh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sD5VgeJsfyUI4lBJ4GikST&#10;Y3koxxICTwNFosmxPJRjCYGngSLR5FgeyrGEwNNAkWhyLA/lWELgaPBUjiUEXgbCsTxNjuWpHEsI&#10;PA1kdn6aHMtTOZYQeBrI7Pw0OZanciwh8DQQP/FpcixP5VhC4GkgfuLT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+ozKsczmXWGz&#10;ciwh8CxQn2hyLLNyLCHwLFAkmhzLfHsqxeRYZuVYQmA1QTmW2eRYeHpWRqPJsfDiuRZgIlE5ltk8&#10;xzIrxxICrxMViSbHMuvTKSHwLFAkmhzLrOdYQmBZoBzLbHIss3IsIfAsUCSaHAvvzwoSTY6Fx3m1&#10;AHN2Vo6FZ+XNPlAkmhzLrBxLCLyvoEg0OZZZn1QJgWWBciyzybHMyrGEwLNAkWhyLLNyLCHwLFAk&#10;mhzLrBxLCDwLFIkmxzIrxxICzwJFosmx8Pq1DG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KyjHspscyw6lkvvA5Fh25VhC4DVBkWhyLLtyLCHwLFAkmhzLrhxL&#10;CDwLFIkmx7IrxxICywLlWHaTY9mVYwmBZ4Ei0eRYduVYQuBZoEg0OZZdOZYQeBYoEk2OZVeOJQSe&#10;BYpEk2PZlWMJgWPBoRxLCLwChGM5TI7lUI4lBJ4FMjsfJsdyKMcSAs8CmZ0Pk2M5lGMJgWeBrBMP&#10;k2M5lGMJgWeBrBMP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v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OnCFzd2nNQ7DfjP3hcFdzIZHvKFRRMzz29nx3+HVMvTORbix8HBDZSrp+JBm9c&#10;VnOkVNluKTnRL6m4anY33af5Uh6CkUyzP0Y/C5HO2zRDMc47rP4r+Q7pAmptE/sl4umUipdSjrp8&#10;LMW7UapCgPa/MrHJETos84eEyVu/yQPJjy674HH++3GO3+OU6pFamedWJwFSU8pMTgLrra8M2nUF&#10;oyqPptbXV/aJ1ijHwXAbAGRKVSThntbwImNF+g3R0SfNlJPwG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L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j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V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d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X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f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x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z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n8yu10XZoS4Y49AUHpeBVd1d3O0VnLI6&#10;O0I5BESxSK6wQ+kYl6s2c7zgld9dwzz4biCR0X+Dupf96ZCSqRJEIdQ2BM5fFIPue4KzZ3SRY5aZ&#10;7rXY5SHhtQqYdSj9l2HOzxLf7e56HBU1If6B52GhWji7bxj/IICPMD/L9akR4K3faicxdtPY/qBo&#10;bPumK4uycRLZK38+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ygV&#10;YXlG0FngSCw5ljeUillQItE5lnfJsbyhVMyCEonOsbxLjuXtHMsIqrfgHMu75FjeUCr6DEqO5e0c&#10;ywi6JTgSS47l7RzLCDoLHIklx/J2jmUEnQWOxJJjeTvHMoLKAudY3iXH8naOZQSdBY7EkmN5O8cy&#10;gs4CR2LJsbydYxlBZ4EjseRY3s6xjKCzwJFYcixv51hG0FhwOccygm4A41iukmO5nGMZQWeBfZ2v&#10;kmO5nGMZQWeBfZ2vkmO5nGMZQWeB7ROvkmO5nGMZQWeB7ROv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j03yRy7e9Zp3CYZabp8UmTc387t0&#10;N/PMCMoZkv7updyRY2hqsrLiymFFrPNRs/izQEQkz4qElYLbImD6OcAIw/N1kXZ512NL6h5keemw&#10;KAcFz5znuV14JZYqc/EY8p4ZQTPtuAlZn5voBNlFsHEmYXnzsdCdOaceyzcV8/bjJmQZblN/OhaY&#10;j+WhoM/H/vRECTOVn+ZvgqwGLFMbJd5ROS+J0vjA5prPj4nAz2i00NP3FtGNgjjgnPXp06jfaoP/&#10;EBmQVcSNrn58H4URqXOHpCs9kvskydTfPz2xfVzy8Td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G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z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ZxoHrSk9wldy/Ck619Q+ZYQKoZ1zipc2sOFjWUKdo3bY7YRCswgwe0nqt1Zsp+y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S+R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na9LsoOdcEYh6bwuDSs6u7i&#10;aq/glNXZEcohIIpFcoUVSsW4XLWZ4wWvfO4a5sZ3A4k8/Sqoe9qfCimZKkEUQm1N4LxCMai+Jzh7&#10;Rhc5Zpnp3hc7DRJe6wGzCqX+MszxWeK71V2Po6JPiH/geZioFs7uG8afEMBbmE/L9aER4K1faicx&#10;dtPYfkLRWPZNVxZl4ySyV759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V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a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59x2QCIPvqxVUQ9VcCpGG/CzKYaOE3JA8gHHOF7FydjZpQvEz7mMjuHZCEblOACHHLZwmU&#10;ogo1zHFklkG0kDyJ5EzdsT+gQKfI9jetgyi4JQHYdlIyqmD2G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JzjqsRrN4bA6wVBIndZmRkIEmeTY+HYvFbBRKJyLDwx71UhLgUs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oBSKSxPCDwNFIkmx/KAUhENTCQq&#10;x/IwOZYHlIpoYCJROZaHybE8lGMJgdULyrE8TI7lAaVS28DkWB7KsYTAq4Ii0eRYHsqxhMDTQJFo&#10;ciwP5VhC4GmgSDQ5lodyLCGwNFCO5WFyLA/lWELgaaBINDmWh3IsIfA0UCSaHMtDOZYQeBooEk2O&#10;5aEcSwg8DRSJJsfyUI4lBI4GT+VYQuBlIBzL0+RYnsqxhMDTQGbnp8mxPJVjCYGngczOT5NjeSrH&#10;EgJPA/ETnybH8lSOJQSeBuInP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D9D7159"/>
    <w:multiLevelType w:val="hybridMultilevel"/>
    <w:tmpl w:val="88105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8A"/>
    <w:rsid w:val="000342E4"/>
    <w:rsid w:val="00057B16"/>
    <w:rsid w:val="00060042"/>
    <w:rsid w:val="000855F7"/>
    <w:rsid w:val="0008685D"/>
    <w:rsid w:val="00090860"/>
    <w:rsid w:val="00112FD7"/>
    <w:rsid w:val="00150ABD"/>
    <w:rsid w:val="001946FC"/>
    <w:rsid w:val="00222466"/>
    <w:rsid w:val="00247254"/>
    <w:rsid w:val="0024753C"/>
    <w:rsid w:val="00274897"/>
    <w:rsid w:val="00276026"/>
    <w:rsid w:val="002A6560"/>
    <w:rsid w:val="002B4549"/>
    <w:rsid w:val="002D51C6"/>
    <w:rsid w:val="00310F17"/>
    <w:rsid w:val="0032141D"/>
    <w:rsid w:val="00321E80"/>
    <w:rsid w:val="00322A46"/>
    <w:rsid w:val="003326CB"/>
    <w:rsid w:val="00353B60"/>
    <w:rsid w:val="00376291"/>
    <w:rsid w:val="00380FD1"/>
    <w:rsid w:val="00383D02"/>
    <w:rsid w:val="00385DE7"/>
    <w:rsid w:val="003D1B71"/>
    <w:rsid w:val="0049690E"/>
    <w:rsid w:val="004C748F"/>
    <w:rsid w:val="004E158A"/>
    <w:rsid w:val="005604BC"/>
    <w:rsid w:val="00565C77"/>
    <w:rsid w:val="0056708E"/>
    <w:rsid w:val="005801E5"/>
    <w:rsid w:val="00590471"/>
    <w:rsid w:val="005D01FA"/>
    <w:rsid w:val="005F3BBE"/>
    <w:rsid w:val="00653E17"/>
    <w:rsid w:val="006A08E8"/>
    <w:rsid w:val="006C10FF"/>
    <w:rsid w:val="006D79A8"/>
    <w:rsid w:val="0072353B"/>
    <w:rsid w:val="007575B6"/>
    <w:rsid w:val="007B3C81"/>
    <w:rsid w:val="007C2C69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AD1BA7"/>
    <w:rsid w:val="00AF1A34"/>
    <w:rsid w:val="00AF3939"/>
    <w:rsid w:val="00B0788D"/>
    <w:rsid w:val="00B4158A"/>
    <w:rsid w:val="00B6466C"/>
    <w:rsid w:val="00BB1B5D"/>
    <w:rsid w:val="00BC22C7"/>
    <w:rsid w:val="00BD195A"/>
    <w:rsid w:val="00BE274F"/>
    <w:rsid w:val="00C07240"/>
    <w:rsid w:val="00C14078"/>
    <w:rsid w:val="00C61D47"/>
    <w:rsid w:val="00CE1E3D"/>
    <w:rsid w:val="00CF541A"/>
    <w:rsid w:val="00D053FA"/>
    <w:rsid w:val="00D54A23"/>
    <w:rsid w:val="00D66533"/>
    <w:rsid w:val="00D974F0"/>
    <w:rsid w:val="00DB7D8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9780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cA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DD6C1397D140ADAF064EABC74CDC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4C7B7B-FE6F-4EEB-8D81-DFFBC2F4AFEA}"/>
      </w:docPartPr>
      <w:docPartBody>
        <w:p w:rsidR="00B87AF1" w:rsidRDefault="00547C3E">
          <w:pPr>
            <w:pStyle w:val="34DD6C1397D140ADAF064EABC74CDCB9"/>
          </w:pPr>
          <w:r w:rsidRPr="002A6560">
            <w:t>Expérience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A9"/>
    <w:rsid w:val="00547C3E"/>
    <w:rsid w:val="00AD1D95"/>
    <w:rsid w:val="00B87AF1"/>
    <w:rsid w:val="00BE521A"/>
    <w:rsid w:val="00DB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02F821A41D5498FA6542C888A15F324">
    <w:name w:val="D02F821A41D5498FA6542C888A15F324"/>
  </w:style>
  <w:style w:type="paragraph" w:customStyle="1" w:styleId="36267F38542A443A925BE32095E1293B">
    <w:name w:val="36267F38542A443A925BE32095E1293B"/>
  </w:style>
  <w:style w:type="paragraph" w:customStyle="1" w:styleId="34DD6C1397D140ADAF064EABC74CDCB9">
    <w:name w:val="34DD6C1397D140ADAF064EABC74CDCB9"/>
  </w:style>
  <w:style w:type="paragraph" w:customStyle="1" w:styleId="B92939E0C5674C85B981682777B79A3D">
    <w:name w:val="B92939E0C5674C85B981682777B79A3D"/>
  </w:style>
  <w:style w:type="paragraph" w:customStyle="1" w:styleId="3A264530CB0F48ABA10CA03D3B9AD3B2">
    <w:name w:val="3A264530CB0F48ABA10CA03D3B9AD3B2"/>
  </w:style>
  <w:style w:type="paragraph" w:customStyle="1" w:styleId="8FF7F7BEEF6D456D83B88E760132EA7D">
    <w:name w:val="8FF7F7BEEF6D456D83B88E760132EA7D"/>
  </w:style>
  <w:style w:type="paragraph" w:customStyle="1" w:styleId="B6DD34490F684D0293BD4CC0BF8433FB">
    <w:name w:val="B6DD34490F684D0293BD4CC0BF8433FB"/>
  </w:style>
  <w:style w:type="paragraph" w:customStyle="1" w:styleId="450FAF8C3E62492D8DBF69FEB8033516">
    <w:name w:val="450FAF8C3E62492D8DBF69FEB8033516"/>
  </w:style>
  <w:style w:type="paragraph" w:customStyle="1" w:styleId="98E3F59D16144AED96D6E5C5C36D916C">
    <w:name w:val="98E3F59D16144AED96D6E5C5C36D916C"/>
  </w:style>
  <w:style w:type="paragraph" w:customStyle="1" w:styleId="9578A78DA82A4ED6B3B1BEC2940D9490">
    <w:name w:val="9578A78DA82A4ED6B3B1BEC2940D9490"/>
  </w:style>
  <w:style w:type="paragraph" w:customStyle="1" w:styleId="B81F20EB1CB04596933B0CB09072AC1D">
    <w:name w:val="B81F20EB1CB04596933B0CB09072AC1D"/>
  </w:style>
  <w:style w:type="paragraph" w:customStyle="1" w:styleId="C6E96D5FFC74467B9F05E2D8C5601263">
    <w:name w:val="C6E96D5FFC74467B9F05E2D8C5601263"/>
  </w:style>
  <w:style w:type="paragraph" w:customStyle="1" w:styleId="A983B928C9814039813A678DFA5E623A">
    <w:name w:val="A983B928C9814039813A678DFA5E623A"/>
  </w:style>
  <w:style w:type="paragraph" w:customStyle="1" w:styleId="06CD78B0A7C34671AE0C80DF689B4335">
    <w:name w:val="06CD78B0A7C34671AE0C80DF689B4335"/>
  </w:style>
  <w:style w:type="paragraph" w:customStyle="1" w:styleId="FD2649029EF24B438DF72ABAE7C20763">
    <w:name w:val="FD2649029EF24B438DF72ABAE7C20763"/>
  </w:style>
  <w:style w:type="paragraph" w:customStyle="1" w:styleId="A1DD691E122F4A61AA28B345F848C482">
    <w:name w:val="A1DD691E122F4A61AA28B345F848C482"/>
  </w:style>
  <w:style w:type="paragraph" w:customStyle="1" w:styleId="E45FFDB257CB43DB9C7B226B27157A9A">
    <w:name w:val="E45FFDB257CB43DB9C7B226B27157A9A"/>
  </w:style>
  <w:style w:type="paragraph" w:customStyle="1" w:styleId="E1896C63522D4723B982B683B44EEE68">
    <w:name w:val="E1896C63522D4723B982B683B44EEE68"/>
  </w:style>
  <w:style w:type="paragraph" w:customStyle="1" w:styleId="FDFA2F0618804E39B2925597CF89E7CC">
    <w:name w:val="FDFA2F0618804E39B2925597CF89E7CC"/>
  </w:style>
  <w:style w:type="paragraph" w:customStyle="1" w:styleId="16015BFEE6E34FA3A8B8CEED82D77EA6">
    <w:name w:val="16015BFEE6E34FA3A8B8CEED82D77EA6"/>
  </w:style>
  <w:style w:type="paragraph" w:customStyle="1" w:styleId="A5136063759A4295B6DB32564ED8CE3B">
    <w:name w:val="A5136063759A4295B6DB32564ED8CE3B"/>
  </w:style>
  <w:style w:type="paragraph" w:customStyle="1" w:styleId="6BCBC0C0F5464ED2B67926698E0431E2">
    <w:name w:val="6BCBC0C0F5464ED2B67926698E0431E2"/>
  </w:style>
  <w:style w:type="paragraph" w:customStyle="1" w:styleId="F197F16D66854C5389C1CBD69C20E5DD">
    <w:name w:val="F197F16D66854C5389C1CBD69C20E5DD"/>
  </w:style>
  <w:style w:type="paragraph" w:customStyle="1" w:styleId="9C373DD30CF14ADAAB59B7D66DB3662F">
    <w:name w:val="9C373DD30CF14ADAAB59B7D66DB3662F"/>
  </w:style>
  <w:style w:type="paragraph" w:customStyle="1" w:styleId="BA36F157ECF24DF8B4F5EDC5CB22F3C7">
    <w:name w:val="BA36F157ECF24DF8B4F5EDC5CB22F3C7"/>
  </w:style>
  <w:style w:type="paragraph" w:customStyle="1" w:styleId="887F2C07C0B448F8B4308D4B03843EAC">
    <w:name w:val="887F2C07C0B448F8B4308D4B03843EAC"/>
  </w:style>
  <w:style w:type="paragraph" w:customStyle="1" w:styleId="AF519F1450044FD48D831DEB68B87272">
    <w:name w:val="AF519F1450044FD48D831DEB68B87272"/>
  </w:style>
  <w:style w:type="paragraph" w:customStyle="1" w:styleId="3D8413B65A4E467A8F331FC6AB4AABFF">
    <w:name w:val="3D8413B65A4E467A8F331FC6AB4AABFF"/>
  </w:style>
  <w:style w:type="paragraph" w:customStyle="1" w:styleId="2EAEA22E810841CC998CFC247F7F9E1F">
    <w:name w:val="2EAEA22E810841CC998CFC247F7F9E1F"/>
  </w:style>
  <w:style w:type="paragraph" w:customStyle="1" w:styleId="9E1B9A66BA18431798D8BA5F9A9F8633">
    <w:name w:val="9E1B9A66BA18431798D8BA5F9A9F8633"/>
  </w:style>
  <w:style w:type="paragraph" w:customStyle="1" w:styleId="44A81869B3AC4C8BBC3548FFFAD0A27C">
    <w:name w:val="44A81869B3AC4C8BBC3548FFFAD0A27C"/>
  </w:style>
  <w:style w:type="paragraph" w:customStyle="1" w:styleId="8AC50D9BCFC640B2A5D958026285F035">
    <w:name w:val="8AC50D9BCFC640B2A5D958026285F035"/>
  </w:style>
  <w:style w:type="paragraph" w:customStyle="1" w:styleId="571CD463193946DF8AEDA4598B9E89AF">
    <w:name w:val="571CD463193946DF8AEDA4598B9E89AF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699A50AD18AD4E6BB969ECA8E9159971">
    <w:name w:val="699A50AD18AD4E6BB969ECA8E9159971"/>
  </w:style>
  <w:style w:type="paragraph" w:customStyle="1" w:styleId="B410B78830FB451AB405FF138C03F902">
    <w:name w:val="B410B78830FB451AB405FF138C03F902"/>
    <w:rsid w:val="00DB5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C584B9F-0A3F-45E0-8D99-4F431D038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1</Pages>
  <Words>322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2021-05-19T19:24:00Z</dcterms:created>
  <dcterms:modified xsi:type="dcterms:W3CDTF">2021-05-19T19:31:00Z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