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1AAC1ECD" w14:textId="77777777" w:rsidTr="0087293C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E2F6097" w14:textId="3FF8E799" w:rsidR="003D1B71" w:rsidRPr="005604BC" w:rsidRDefault="00556408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zh-CN"/>
              </w:rPr>
              <w:drawing>
                <wp:anchor distT="0" distB="0" distL="114300" distR="114300" simplePos="0" relativeHeight="251658240" behindDoc="1" locked="0" layoutInCell="1" allowOverlap="1" wp14:anchorId="333B1588" wp14:editId="162BB659">
                  <wp:simplePos x="0" y="0"/>
                  <wp:positionH relativeFrom="column">
                    <wp:posOffset>160655</wp:posOffset>
                  </wp:positionH>
                  <wp:positionV relativeFrom="page">
                    <wp:posOffset>0</wp:posOffset>
                  </wp:positionV>
                  <wp:extent cx="1339215" cy="1806575"/>
                  <wp:effectExtent l="0" t="0" r="0" b="3175"/>
                  <wp:wrapThrough wrapText="bothSides">
                    <wp:wrapPolygon edited="0">
                      <wp:start x="0" y="0"/>
                      <wp:lineTo x="0" y="21410"/>
                      <wp:lineTo x="21201" y="21410"/>
                      <wp:lineTo x="21201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ceived_336469237348191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04BC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7F12F717" wp14:editId="2006B556">
                      <wp:extent cx="45719" cy="45719"/>
                      <wp:effectExtent l="0" t="0" r="0" b="0"/>
                      <wp:docPr id="3" name="Ovale 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51808" w14:textId="77777777" w:rsidR="00556408" w:rsidRPr="002D51C6" w:rsidRDefault="00556408" w:rsidP="005564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12F717" id="Ovale 3" o:spid="_x0000_s1026" alt="portrait d’une femme" style="width:3.6pt;height:3.6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" stroked="f" strokeweight="1pt">
                      <v:fill r:id="rId13" o:title="portrait d’une femme" recolor="t" rotate="t" type="frame"/>
                      <v:stroke joinstyle="miter"/>
                      <v:textbox>
                        <w:txbxContent>
                          <w:p w14:paraId="74D51808" w14:textId="77777777" w:rsidR="00556408" w:rsidRPr="002D51C6" w:rsidRDefault="00556408" w:rsidP="0055640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A9932D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23FF522" w14:textId="2A6424C7" w:rsidR="003D1B71" w:rsidRPr="005604BC" w:rsidRDefault="00C70416" w:rsidP="00310F17">
            <w:pPr>
              <w:pStyle w:val="Titre"/>
            </w:pPr>
            <w:r>
              <w:t>Tony</w:t>
            </w:r>
            <w:r w:rsidR="003D1B71" w:rsidRPr="005604BC">
              <w:rPr>
                <w:lang w:bidi="fr-FR"/>
              </w:rPr>
              <w:br/>
            </w:r>
            <w:r>
              <w:t>Lebrun</w:t>
            </w:r>
          </w:p>
        </w:tc>
      </w:tr>
      <w:tr w:rsidR="003D1B71" w:rsidRPr="005604BC" w14:paraId="30505E01" w14:textId="77777777" w:rsidTr="0087293C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8266547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408479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43CF978C758D4910B24DA928D26340BA"/>
              </w:placeholder>
              <w:temporary/>
              <w:showingPlcHdr/>
              <w15:appearance w15:val="hidden"/>
            </w:sdtPr>
            <w:sdtEndPr/>
            <w:sdtContent>
              <w:p w14:paraId="5CAF0375" w14:textId="77777777"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14:paraId="4F28E341" w14:textId="7C1AF54F" w:rsidR="002F102A" w:rsidRDefault="002F102A" w:rsidP="00AC6C7E">
            <w:pPr>
              <w:pStyle w:val="Dates"/>
              <w:rPr>
                <w:sz w:val="20"/>
              </w:rPr>
            </w:pPr>
            <w:r>
              <w:rPr>
                <w:sz w:val="20"/>
              </w:rPr>
              <w:t>09/2020-09/2020</w:t>
            </w:r>
          </w:p>
          <w:p w14:paraId="3141C0E6" w14:textId="0DA50A31" w:rsidR="002F102A" w:rsidRDefault="002F102A" w:rsidP="00AC6C7E">
            <w:pPr>
              <w:pStyle w:val="Dates"/>
              <w:rPr>
                <w:b w:val="0"/>
                <w:bCs/>
                <w:sz w:val="20"/>
              </w:rPr>
            </w:pPr>
            <w:r w:rsidRPr="002F102A">
              <w:rPr>
                <w:b w:val="0"/>
                <w:bCs/>
                <w:sz w:val="20"/>
              </w:rPr>
              <w:t>Agent de propreté</w:t>
            </w:r>
            <w:r>
              <w:rPr>
                <w:b w:val="0"/>
                <w:bCs/>
                <w:sz w:val="20"/>
              </w:rPr>
              <w:t xml:space="preserve"> * </w:t>
            </w:r>
            <w:proofErr w:type="spellStart"/>
            <w:r>
              <w:rPr>
                <w:b w:val="0"/>
                <w:bCs/>
                <w:sz w:val="20"/>
              </w:rPr>
              <w:t>Clinitex</w:t>
            </w:r>
            <w:proofErr w:type="spellEnd"/>
          </w:p>
          <w:p w14:paraId="24B9DDEF" w14:textId="77777777" w:rsidR="002F102A" w:rsidRPr="002F102A" w:rsidRDefault="002F102A" w:rsidP="00AC6C7E">
            <w:pPr>
              <w:pStyle w:val="Dates"/>
              <w:rPr>
                <w:b w:val="0"/>
                <w:bCs/>
                <w:sz w:val="20"/>
              </w:rPr>
            </w:pPr>
          </w:p>
          <w:p w14:paraId="412481A9" w14:textId="55DD14CA" w:rsidR="003D1B71" w:rsidRPr="00C70416" w:rsidRDefault="00C70416" w:rsidP="00AC6C7E">
            <w:pPr>
              <w:pStyle w:val="Dates"/>
              <w:rPr>
                <w:sz w:val="20"/>
              </w:rPr>
            </w:pPr>
            <w:r w:rsidRPr="00C70416">
              <w:rPr>
                <w:sz w:val="20"/>
              </w:rPr>
              <w:t>07/2016</w:t>
            </w:r>
            <w:r w:rsidR="003D1B71" w:rsidRPr="00C70416">
              <w:rPr>
                <w:rFonts w:eastAsia="Calibri"/>
                <w:sz w:val="20"/>
                <w:lang w:bidi="fr-FR"/>
              </w:rPr>
              <w:t>–</w:t>
            </w:r>
            <w:r w:rsidRPr="00C70416">
              <w:rPr>
                <w:sz w:val="20"/>
              </w:rPr>
              <w:t>08/20</w:t>
            </w:r>
            <w:r w:rsidR="002F102A">
              <w:rPr>
                <w:sz w:val="20"/>
              </w:rPr>
              <w:t>20</w:t>
            </w:r>
          </w:p>
          <w:p w14:paraId="308F0849" w14:textId="4C90A291" w:rsidR="003D1B71" w:rsidRPr="005604BC" w:rsidRDefault="00C70416" w:rsidP="00AC6C7E">
            <w:pPr>
              <w:pStyle w:val="Exprience"/>
            </w:pPr>
            <w:r>
              <w:t>Plusieurs contrats à plusieurs périodes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Agent de production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proofErr w:type="spellStart"/>
            <w:r>
              <w:t>Ménissez</w:t>
            </w:r>
            <w:proofErr w:type="spellEnd"/>
            <w:r>
              <w:t xml:space="preserve"> Feignies</w:t>
            </w:r>
          </w:p>
          <w:p w14:paraId="7A3DB4D4" w14:textId="731C79FC" w:rsidR="003D1B71" w:rsidRPr="00C70416" w:rsidRDefault="00C70416" w:rsidP="00AC6C7E">
            <w:pPr>
              <w:pStyle w:val="Dates"/>
              <w:rPr>
                <w:sz w:val="20"/>
              </w:rPr>
            </w:pPr>
            <w:r w:rsidRPr="00C70416">
              <w:rPr>
                <w:sz w:val="20"/>
              </w:rPr>
              <w:t>02/2018</w:t>
            </w:r>
            <w:r w:rsidR="003D1B71" w:rsidRPr="00C70416">
              <w:rPr>
                <w:rFonts w:eastAsia="Calibri"/>
                <w:sz w:val="20"/>
                <w:lang w:bidi="fr-FR"/>
              </w:rPr>
              <w:t>–</w:t>
            </w:r>
            <w:r w:rsidRPr="00C70416">
              <w:rPr>
                <w:sz w:val="20"/>
              </w:rPr>
              <w:t>04/2019</w:t>
            </w:r>
          </w:p>
          <w:p w14:paraId="2C4F20D4" w14:textId="4142311C" w:rsidR="003D1B71" w:rsidRPr="005604BC" w:rsidRDefault="00C70416" w:rsidP="00AC6C7E">
            <w:pPr>
              <w:pStyle w:val="Exprience"/>
            </w:pPr>
            <w:r>
              <w:t>Plusieurs contrats à plusieurs périodes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Agent de propreté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t>Clean Office Valenciennes</w:t>
            </w:r>
          </w:p>
          <w:p w14:paraId="72AB2992" w14:textId="7C9E9C24" w:rsidR="003D1B71" w:rsidRPr="00C70416" w:rsidRDefault="00C70416" w:rsidP="00AC6C7E">
            <w:pPr>
              <w:pStyle w:val="Dates"/>
              <w:rPr>
                <w:sz w:val="20"/>
              </w:rPr>
            </w:pPr>
            <w:r w:rsidRPr="00C70416">
              <w:rPr>
                <w:sz w:val="20"/>
              </w:rPr>
              <w:t>12/2017</w:t>
            </w:r>
            <w:r w:rsidR="003D1B71" w:rsidRPr="00C70416">
              <w:rPr>
                <w:rFonts w:eastAsia="Calibri"/>
                <w:sz w:val="20"/>
                <w:lang w:bidi="fr-FR"/>
              </w:rPr>
              <w:t>–</w:t>
            </w:r>
            <w:r w:rsidRPr="00C70416">
              <w:rPr>
                <w:sz w:val="20"/>
              </w:rPr>
              <w:t>12/2017</w:t>
            </w:r>
          </w:p>
          <w:p w14:paraId="2B66CDF6" w14:textId="57CA9551" w:rsidR="003D1B71" w:rsidRPr="005604BC" w:rsidRDefault="003D1B71" w:rsidP="00AC6C7E">
            <w:pPr>
              <w:pStyle w:val="Exprience"/>
            </w:pP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="00C70416">
              <w:t>Aide mécanicien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proofErr w:type="spellStart"/>
            <w:r w:rsidR="00C70416">
              <w:t>Arcélor</w:t>
            </w:r>
            <w:proofErr w:type="spellEnd"/>
            <w:r w:rsidR="00C70416">
              <w:t xml:space="preserve"> Métal Hautmont</w:t>
            </w:r>
          </w:p>
          <w:p w14:paraId="21F81D07" w14:textId="6848F894" w:rsidR="003D1B71" w:rsidRPr="00C70416" w:rsidRDefault="00C70416" w:rsidP="00AC6C7E">
            <w:pPr>
              <w:rPr>
                <w:b/>
                <w:bCs/>
              </w:rPr>
            </w:pPr>
            <w:r w:rsidRPr="00C70416">
              <w:rPr>
                <w:b/>
                <w:bCs/>
              </w:rPr>
              <w:t>01/2017-05/2017</w:t>
            </w:r>
          </w:p>
          <w:p w14:paraId="52753555" w14:textId="37CB9063" w:rsidR="00C70416" w:rsidRDefault="00C70416" w:rsidP="00AC6C7E">
            <w:r>
              <w:t>Plusieurs contrats à plusieurs périodes- Aide mécanicien- Entreprise Lisse Louvroil</w:t>
            </w:r>
          </w:p>
          <w:p w14:paraId="176F0820" w14:textId="19976528" w:rsidR="00C70416" w:rsidRDefault="00C70416" w:rsidP="00AC6C7E"/>
          <w:p w14:paraId="6010657A" w14:textId="27595FDD" w:rsidR="00C70416" w:rsidRPr="00C70416" w:rsidRDefault="00C70416" w:rsidP="00AC6C7E">
            <w:pPr>
              <w:rPr>
                <w:b/>
                <w:bCs/>
              </w:rPr>
            </w:pPr>
            <w:r w:rsidRPr="00C70416">
              <w:rPr>
                <w:b/>
                <w:bCs/>
              </w:rPr>
              <w:t>04/2016</w:t>
            </w:r>
          </w:p>
          <w:p w14:paraId="2ABF5CA1" w14:textId="6D5D9702" w:rsidR="00C70416" w:rsidRDefault="00C70416" w:rsidP="00AC6C7E">
            <w:r>
              <w:t>Maçon stagiaire- FRED Construction Hautmont</w:t>
            </w:r>
          </w:p>
          <w:p w14:paraId="3A77290E" w14:textId="086EC559" w:rsidR="00C70416" w:rsidRDefault="00C70416" w:rsidP="00AC6C7E"/>
          <w:p w14:paraId="1C9590D8" w14:textId="64143CDD" w:rsidR="00C70416" w:rsidRPr="00C70416" w:rsidRDefault="00C70416" w:rsidP="00AC6C7E">
            <w:pPr>
              <w:rPr>
                <w:b/>
                <w:bCs/>
              </w:rPr>
            </w:pPr>
            <w:r w:rsidRPr="00C70416">
              <w:rPr>
                <w:b/>
                <w:bCs/>
              </w:rPr>
              <w:t>10/2015</w:t>
            </w:r>
          </w:p>
          <w:p w14:paraId="776FDB80" w14:textId="4F11BDB8" w:rsidR="00C70416" w:rsidRPr="005604BC" w:rsidRDefault="00C70416" w:rsidP="00AC6C7E">
            <w:proofErr w:type="spellStart"/>
            <w:r>
              <w:t>Patissier</w:t>
            </w:r>
            <w:proofErr w:type="spellEnd"/>
            <w:r>
              <w:t xml:space="preserve"> apprenti- HIRISLOU</w:t>
            </w:r>
          </w:p>
          <w:sdt>
            <w:sdtPr>
              <w:id w:val="-1554227259"/>
              <w:placeholder>
                <w:docPart w:val="ABFB0DCB942D4E73B3F69DB56B7ADC85"/>
              </w:placeholder>
              <w:temporary/>
              <w:showingPlcHdr/>
              <w15:appearance w15:val="hidden"/>
            </w:sdtPr>
            <w:sdtEndPr/>
            <w:sdtContent>
              <w:p w14:paraId="467E5408" w14:textId="77777777"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14:paraId="776AA379" w14:textId="6D27F48B" w:rsidR="003D1B71" w:rsidRPr="005604BC" w:rsidRDefault="00C70416" w:rsidP="00353B60">
            <w:pPr>
              <w:pStyle w:val="Nomdeltablissement"/>
            </w:pPr>
            <w:r>
              <w:t xml:space="preserve">Lycée Placide </w:t>
            </w:r>
            <w:proofErr w:type="spellStart"/>
            <w:r>
              <w:t>Courtoy</w:t>
            </w:r>
            <w:proofErr w:type="spellEnd"/>
            <w:r w:rsidR="003D1B71" w:rsidRPr="005604BC">
              <w:rPr>
                <w:lang w:bidi="fr-FR"/>
              </w:rPr>
              <w:t xml:space="preserve">, </w:t>
            </w:r>
            <w:r>
              <w:t>Feignies 59</w:t>
            </w:r>
          </w:p>
          <w:p w14:paraId="510E60BA" w14:textId="06724238" w:rsidR="003D1B71" w:rsidRPr="005604BC" w:rsidRDefault="00C70416" w:rsidP="00AC6C7E">
            <w:pPr>
              <w:pStyle w:val="Listepuces"/>
            </w:pPr>
            <w:r>
              <w:t xml:space="preserve">2013 - Niveau </w:t>
            </w:r>
            <w:proofErr w:type="gramStart"/>
            <w:r>
              <w:t>CAP,B</w:t>
            </w:r>
            <w:r w:rsidR="00556408">
              <w:t>E</w:t>
            </w:r>
            <w:r>
              <w:t>P</w:t>
            </w:r>
            <w:proofErr w:type="gramEnd"/>
            <w:r>
              <w:t xml:space="preserve"> Electrotechnique</w:t>
            </w:r>
          </w:p>
          <w:p w14:paraId="2FA19E81" w14:textId="61483F7E" w:rsidR="003D1B71" w:rsidRPr="002A6560" w:rsidRDefault="00C70416" w:rsidP="002A6560">
            <w:pPr>
              <w:pStyle w:val="Titre2"/>
            </w:pPr>
            <w:r>
              <w:t>Compétences</w:t>
            </w:r>
          </w:p>
          <w:p w14:paraId="664A9A05" w14:textId="091C1A02" w:rsidR="003D1B71" w:rsidRPr="005604BC" w:rsidRDefault="00C70416" w:rsidP="00AC6C7E">
            <w:r>
              <w:t xml:space="preserve">Souriant, à </w:t>
            </w:r>
            <w:proofErr w:type="spellStart"/>
            <w:r>
              <w:t>l écoute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ponctuel</w:t>
            </w:r>
            <w:r w:rsidR="00556408">
              <w:t>,sociable</w:t>
            </w:r>
            <w:proofErr w:type="spellEnd"/>
            <w:proofErr w:type="gramEnd"/>
            <w:r w:rsidR="00556408">
              <w:t xml:space="preserve"> et volontaire, je m’intègre facilement dans une équipe.</w:t>
            </w:r>
          </w:p>
          <w:p w14:paraId="5703A5E1" w14:textId="3B4D6ACD" w:rsidR="003D1B71" w:rsidRPr="002A6560" w:rsidRDefault="003D1B71" w:rsidP="002A6560">
            <w:pPr>
              <w:pStyle w:val="Titre2"/>
            </w:pPr>
          </w:p>
          <w:p w14:paraId="41FF9070" w14:textId="2D4E8707" w:rsidR="003D1B71" w:rsidRPr="005604BC" w:rsidRDefault="003D1B71" w:rsidP="00AC6C7E"/>
          <w:sdt>
            <w:sdtPr>
              <w:id w:val="1374043770"/>
              <w:placeholder>
                <w:docPart w:val="072A943A044B49E180BC83B23E08EDB0"/>
              </w:placeholder>
              <w:temporary/>
              <w:showingPlcHdr/>
              <w15:appearance w15:val="hidden"/>
            </w:sdtPr>
            <w:sdtEndPr/>
            <w:sdtContent>
              <w:p w14:paraId="04550184" w14:textId="77777777" w:rsidR="003D1B71" w:rsidRPr="002A6560" w:rsidRDefault="003D1B71" w:rsidP="002A6560">
                <w:pPr>
                  <w:pStyle w:val="Titre2"/>
                </w:pPr>
                <w:r w:rsidRPr="002A6560">
                  <w:t>Références</w:t>
                </w:r>
              </w:p>
            </w:sdtContent>
          </w:sdt>
          <w:p w14:paraId="0DBE24AC" w14:textId="77777777" w:rsidR="003D1B71" w:rsidRDefault="00556408" w:rsidP="008E0BF2">
            <w:pPr>
              <w:spacing w:before="20" w:after="40"/>
            </w:pPr>
            <w:r>
              <w:t>Permis B + véhicule</w:t>
            </w:r>
          </w:p>
          <w:p w14:paraId="4C27DCD9" w14:textId="6A23A63C" w:rsidR="00556408" w:rsidRPr="005604BC" w:rsidRDefault="00556408" w:rsidP="008E0BF2">
            <w:pPr>
              <w:spacing w:before="20" w:after="40"/>
              <w:rPr>
                <w:sz w:val="24"/>
                <w:szCs w:val="24"/>
              </w:rPr>
            </w:pPr>
            <w:r>
              <w:t>Disponible de suite</w:t>
            </w:r>
          </w:p>
        </w:tc>
      </w:tr>
      <w:tr w:rsidR="003D1B71" w:rsidRPr="005604BC" w14:paraId="727ED42C" w14:textId="77777777" w:rsidTr="003D1B71">
        <w:trPr>
          <w:trHeight w:val="1164"/>
        </w:trPr>
        <w:tc>
          <w:tcPr>
            <w:tcW w:w="720" w:type="dxa"/>
          </w:tcPr>
          <w:p w14:paraId="163318CB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14AE1B6" w14:textId="3DD3E44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0C1E54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9858652" w14:textId="77777777" w:rsidR="003D1B71" w:rsidRPr="005604BC" w:rsidRDefault="003D1B71" w:rsidP="00222466"/>
        </w:tc>
      </w:tr>
      <w:tr w:rsidR="003D1B71" w:rsidRPr="005604BC" w14:paraId="729D0612" w14:textId="77777777" w:rsidTr="003D1B71">
        <w:trPr>
          <w:trHeight w:val="543"/>
        </w:trPr>
        <w:tc>
          <w:tcPr>
            <w:tcW w:w="720" w:type="dxa"/>
          </w:tcPr>
          <w:p w14:paraId="069E9AC4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DA41192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1567F6B" wp14:editId="1E6325DB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E7A46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cC3blWELgFSAcy25yLLtyLCHwLJC1825y&#10;LLtyLCHwLJC1825yLLtyLCHwLJAozm5yLLtyLCHwLJAozm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iiVxPKE&#10;wLNAkWhyLDuUilhgIlE5lt3kWHYoFbHARKJyLLvJsezKsYTAegvKsewmx7JDqeQ+MDmWXTmWEHhN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OBYcyrGEwCtAOJbD5FgO5VhC4FkgK5bD5FgO5VhC4Fkg&#10;K5bD5FgO5VhC4Fkga+fD5FgO5VhC4Fkga+fD5FgO5VhCYFmgHMthciyHciwh8CxQJJocy6EcSwg8&#10;CxSJJsdyKMcSAs8CRaLJsRzKsYTAs0CRaH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A42C2A3" w14:textId="44C630D0" w:rsidR="003D1B71" w:rsidRPr="005604BC" w:rsidRDefault="00556408" w:rsidP="00380FD1">
            <w:pPr>
              <w:pStyle w:val="Informations"/>
            </w:pPr>
            <w:r>
              <w:t>35 rue de Boussières</w:t>
            </w:r>
          </w:p>
          <w:p w14:paraId="1E31D4B0" w14:textId="76A59D13" w:rsidR="003D1B71" w:rsidRPr="005604BC" w:rsidRDefault="00556408" w:rsidP="00380FD1">
            <w:pPr>
              <w:pStyle w:val="Informations"/>
            </w:pPr>
            <w:r>
              <w:t>59330 St Rémy du Nord</w:t>
            </w:r>
          </w:p>
        </w:tc>
        <w:tc>
          <w:tcPr>
            <w:tcW w:w="423" w:type="dxa"/>
            <w:vMerge/>
          </w:tcPr>
          <w:p w14:paraId="78B925DF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1EED638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77D97BC" w14:textId="77777777" w:rsidTr="003D1B71">
        <w:trPr>
          <w:trHeight w:val="183"/>
        </w:trPr>
        <w:tc>
          <w:tcPr>
            <w:tcW w:w="720" w:type="dxa"/>
          </w:tcPr>
          <w:p w14:paraId="0CFED7C1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7A7BA4B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8A2850B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D6E0DF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DBCBDE0" w14:textId="77777777" w:rsidTr="003D1B71">
        <w:trPr>
          <w:trHeight w:val="624"/>
        </w:trPr>
        <w:tc>
          <w:tcPr>
            <w:tcW w:w="720" w:type="dxa"/>
          </w:tcPr>
          <w:p w14:paraId="28330780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8B38B3F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CB0114F" wp14:editId="6994D9DD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66D93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AF1D03F" w14:textId="6ED06115" w:rsidR="003D1B71" w:rsidRPr="005604BC" w:rsidRDefault="00556408" w:rsidP="00380FD1">
            <w:pPr>
              <w:pStyle w:val="Informations"/>
            </w:pPr>
            <w:r>
              <w:t>0626621780</w:t>
            </w:r>
          </w:p>
        </w:tc>
        <w:tc>
          <w:tcPr>
            <w:tcW w:w="423" w:type="dxa"/>
            <w:vMerge/>
          </w:tcPr>
          <w:p w14:paraId="19CECAFE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D4E3E67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18BAACF" w14:textId="77777777" w:rsidTr="003D1B71">
        <w:trPr>
          <w:trHeight w:val="183"/>
        </w:trPr>
        <w:tc>
          <w:tcPr>
            <w:tcW w:w="720" w:type="dxa"/>
          </w:tcPr>
          <w:p w14:paraId="3CCD06A7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0850B10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B0628D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659E3FA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11509C07" w14:textId="77777777" w:rsidTr="003D1B71">
        <w:trPr>
          <w:trHeight w:val="633"/>
        </w:trPr>
        <w:tc>
          <w:tcPr>
            <w:tcW w:w="720" w:type="dxa"/>
          </w:tcPr>
          <w:p w14:paraId="4624C1DB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B2DD5AA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E76EF25" wp14:editId="03C11B96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05263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N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9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4DD2EDB" w14:textId="7F9CCA5D" w:rsidR="003D1B71" w:rsidRDefault="000B6898" w:rsidP="00380FD1">
            <w:pPr>
              <w:pStyle w:val="Informations"/>
            </w:pPr>
            <w:hyperlink r:id="rId20" w:history="1">
              <w:r w:rsidR="00556408" w:rsidRPr="002A55AD">
                <w:rPr>
                  <w:rStyle w:val="Lienhypertexte"/>
                </w:rPr>
                <w:t>Bambisp59@hotmail.fr</w:t>
              </w:r>
            </w:hyperlink>
          </w:p>
          <w:p w14:paraId="786A8BD5" w14:textId="1291775C" w:rsidR="00556408" w:rsidRPr="005604BC" w:rsidRDefault="00556408" w:rsidP="00380FD1">
            <w:pPr>
              <w:pStyle w:val="Informations"/>
            </w:pPr>
            <w:r>
              <w:t>Zyuk59330@outlook.fr</w:t>
            </w:r>
          </w:p>
        </w:tc>
        <w:tc>
          <w:tcPr>
            <w:tcW w:w="423" w:type="dxa"/>
            <w:vMerge/>
          </w:tcPr>
          <w:p w14:paraId="2A83699C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E7749A3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27C7ECF" w14:textId="77777777" w:rsidTr="003D1B71">
        <w:trPr>
          <w:trHeight w:val="174"/>
        </w:trPr>
        <w:tc>
          <w:tcPr>
            <w:tcW w:w="720" w:type="dxa"/>
          </w:tcPr>
          <w:p w14:paraId="5C7E79A7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B0DF5F3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1A155E6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56944AE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C8F4BEE" w14:textId="77777777" w:rsidTr="003D1B71">
        <w:trPr>
          <w:trHeight w:val="633"/>
        </w:trPr>
        <w:tc>
          <w:tcPr>
            <w:tcW w:w="720" w:type="dxa"/>
          </w:tcPr>
          <w:p w14:paraId="6D199C7E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A95910D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24C055D" wp14:editId="59767948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23B20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2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6EA5C31" w14:textId="2BC4ACF3" w:rsidR="003D1B71" w:rsidRPr="005604BC" w:rsidRDefault="003D1B71" w:rsidP="00380FD1">
            <w:pPr>
              <w:pStyle w:val="Informations"/>
            </w:pPr>
          </w:p>
        </w:tc>
        <w:tc>
          <w:tcPr>
            <w:tcW w:w="423" w:type="dxa"/>
            <w:vMerge/>
          </w:tcPr>
          <w:p w14:paraId="07DF8DAF" w14:textId="77777777" w:rsidR="003D1B71" w:rsidRPr="005604BC" w:rsidRDefault="003D1B71" w:rsidP="0087293C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64B29CC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2E2D73D" w14:textId="77777777" w:rsidTr="003D1B71">
        <w:trPr>
          <w:trHeight w:val="2448"/>
        </w:trPr>
        <w:tc>
          <w:tcPr>
            <w:tcW w:w="720" w:type="dxa"/>
          </w:tcPr>
          <w:p w14:paraId="1060B49E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8FDCBFD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6B87AAC2" w14:textId="77777777" w:rsidR="003D1B71" w:rsidRPr="005604BC" w:rsidRDefault="003D1B71" w:rsidP="00222466"/>
        </w:tc>
        <w:tc>
          <w:tcPr>
            <w:tcW w:w="6607" w:type="dxa"/>
            <w:vMerge/>
          </w:tcPr>
          <w:p w14:paraId="4EAECC5C" w14:textId="77777777" w:rsidR="003D1B71" w:rsidRPr="005604BC" w:rsidRDefault="003D1B71" w:rsidP="00222466"/>
        </w:tc>
      </w:tr>
    </w:tbl>
    <w:p w14:paraId="736815A0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3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2D652" w14:textId="77777777" w:rsidR="000B6898" w:rsidRDefault="000B6898" w:rsidP="00590471">
      <w:r>
        <w:separator/>
      </w:r>
    </w:p>
  </w:endnote>
  <w:endnote w:type="continuationSeparator" w:id="0">
    <w:p w14:paraId="7C11D7AD" w14:textId="77777777" w:rsidR="000B6898" w:rsidRDefault="000B689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9C19D" w14:textId="77777777" w:rsidR="000B6898" w:rsidRDefault="000B6898" w:rsidP="00590471">
      <w:r>
        <w:separator/>
      </w:r>
    </w:p>
  </w:footnote>
  <w:footnote w:type="continuationSeparator" w:id="0">
    <w:p w14:paraId="0271DFD2" w14:textId="77777777" w:rsidR="000B6898" w:rsidRDefault="000B689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3FDBD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BB02116" wp14:editId="1EF221B6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E4DA83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9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3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j/e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HR2pepHF1UKZHfSxOKLrjscrL4es8JaOqE9oIEYE/&#10;fq1uOIr0oFlEAGIHQ1/TYQPmr85/x2DovUdJhOXrLCp36g+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D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yMdVoVsxBkax4nP2/lH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KJXC8oTA00CRaHIsDygV0cBEonIsD5Nj&#10;eUCpiAYmEpVjeZgcy0M5lhBYvaAcy8PkWB5QKrUNTI7loRxLCLwqKBJNjuWhHEsIPA0UiSbH8lCO&#10;JQSeBopEk2N5KMcSAksD5VgeJsfyUI4lBJ4GikSTY3koxxICTwNFosmxPJRjCYGngSLR5FgeyrGE&#10;wNNAkWhyLA/lWELgaPBUjiUEXgbCsTxNjuWpHEsIPA1kdn6aHMtTOZYQeBrI7Pw0OZanciwh8DQQ&#10;P/FpcixP5VhC4GkgfuLT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H1GZVjmc27wmbl&#10;WELgWaA+0eRYZuVYQuBZoEg0OZb59lSKybHMyrGEwGqCciyzybHw9KyMRpNj4cVzLcBEonIss3mO&#10;ZVaOJQReJyoSTY5l1qdTQuBZoEg0OZZZz7GEwLJAOZbZ5Fhm5VhC4FmgSDQ5Ft6fFSSaHAuP82oB&#10;5uysHAvPypt9oEg0OZZZOZYQeF9BkWhyLLM+qRICywLlWGaTY5mVYwmBZ4Ei0eRYZuVYQuBZoEg0&#10;OZZZOZYQeBYoEk2OZVaOJQSeBYpEk2Ph9WsZ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k1Qx99WvwvqOMHsJI/DxGfl+dtKLqjjtLCVXFDHoWEruaCO87xWckEd79VY&#10;yQV1nLi1kgvqOEJrJRfUcSbWSi6o45CrlVxQx6lVJ3kcOz2jjr+t5II6zpVayQV1HBS1kgvqOPhp&#10;JRfUcZDTSi6o42CmlVxQx0lLK7mgjqOTVnJBHWchreSCOg43Osl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lAqheUJ&#10;gaeBItHkWB5QKqKBiUTlWB4mx/KAUhENTCQqx/IwOZaHciwhsHpBOZaHybE8oFRqG5gcy0M5lhB4&#10;VVAkmhzLQzmWEHgaKBJNjuWhHEsIPA0UiSbH8lCOJQSWBsqxPEyO5aEcSwg8DRSJJsfyUI4lBJ4G&#10;ikSTY3koxxICTwNFosmxPJRjCYGngSLR5FgeyrGEwNHgqRxLCLwMhGN5mhzLUzmWEHgayOz8NDmW&#10;p3IsIfA0kNn5aXIsT+VYQuBpIH7i0+RYnsqxhMDTQPzEp8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16"/>
    <w:rsid w:val="00057B16"/>
    <w:rsid w:val="00060042"/>
    <w:rsid w:val="0008685D"/>
    <w:rsid w:val="00090860"/>
    <w:rsid w:val="000B6898"/>
    <w:rsid w:val="00112FD7"/>
    <w:rsid w:val="00150ABD"/>
    <w:rsid w:val="001946FC"/>
    <w:rsid w:val="00222466"/>
    <w:rsid w:val="00247254"/>
    <w:rsid w:val="0024753C"/>
    <w:rsid w:val="00276026"/>
    <w:rsid w:val="0027795C"/>
    <w:rsid w:val="002A6560"/>
    <w:rsid w:val="002B4549"/>
    <w:rsid w:val="002D51C6"/>
    <w:rsid w:val="002F102A"/>
    <w:rsid w:val="00310F17"/>
    <w:rsid w:val="00322A46"/>
    <w:rsid w:val="003326CB"/>
    <w:rsid w:val="00353B60"/>
    <w:rsid w:val="00376291"/>
    <w:rsid w:val="00380FD1"/>
    <w:rsid w:val="0038347E"/>
    <w:rsid w:val="00383D02"/>
    <w:rsid w:val="00385DE7"/>
    <w:rsid w:val="003D1B71"/>
    <w:rsid w:val="004E158A"/>
    <w:rsid w:val="00556408"/>
    <w:rsid w:val="005604BC"/>
    <w:rsid w:val="00565C77"/>
    <w:rsid w:val="0056708E"/>
    <w:rsid w:val="005801E5"/>
    <w:rsid w:val="00590471"/>
    <w:rsid w:val="005D01FA"/>
    <w:rsid w:val="00653E17"/>
    <w:rsid w:val="006765FB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293C"/>
    <w:rsid w:val="008A1E6E"/>
    <w:rsid w:val="008C024F"/>
    <w:rsid w:val="008C2CFC"/>
    <w:rsid w:val="008E0BF2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70416"/>
    <w:rsid w:val="00CE1E3D"/>
    <w:rsid w:val="00D053FA"/>
    <w:rsid w:val="00D54A23"/>
    <w:rsid w:val="00DC3F0A"/>
    <w:rsid w:val="00E17C6B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E2B49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556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Bambisp59@hotmail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e\AppData\Local\Microsoft\Office\16.0\DTS\fr-FR%7bC8092700-80A0-4B56-8725-62AECC2C1711%7d\%7b80397C94-44E3-4586-863A-3624037EC5DD%7dtf781288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3CF978C758D4910B24DA928D26340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6F67F6-6C1C-484D-A0C8-DE78A822CFEE}"/>
      </w:docPartPr>
      <w:docPartBody>
        <w:p w:rsidR="00070164" w:rsidRDefault="00070164">
          <w:pPr>
            <w:pStyle w:val="43CF978C758D4910B24DA928D26340BA"/>
          </w:pPr>
          <w:r w:rsidRPr="002A6560">
            <w:t>Expérience</w:t>
          </w:r>
        </w:p>
      </w:docPartBody>
    </w:docPart>
    <w:docPart>
      <w:docPartPr>
        <w:name w:val="ABFB0DCB942D4E73B3F69DB56B7AD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E9A287-176E-4C3A-86E2-CD9402A5819C}"/>
      </w:docPartPr>
      <w:docPartBody>
        <w:p w:rsidR="00070164" w:rsidRDefault="00070164">
          <w:pPr>
            <w:pStyle w:val="ABFB0DCB942D4E73B3F69DB56B7ADC85"/>
          </w:pPr>
          <w:r w:rsidRPr="002A6560">
            <w:t>Formation</w:t>
          </w:r>
        </w:p>
      </w:docPartBody>
    </w:docPart>
    <w:docPart>
      <w:docPartPr>
        <w:name w:val="072A943A044B49E180BC83B23E08ED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BBD357-A0A1-4197-BE79-EECA01AE56FC}"/>
      </w:docPartPr>
      <w:docPartBody>
        <w:p w:rsidR="00070164" w:rsidRDefault="00070164">
          <w:pPr>
            <w:pStyle w:val="072A943A044B49E180BC83B23E08EDB0"/>
          </w:pPr>
          <w:r w:rsidRPr="002A6560">
            <w:t>Références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64"/>
    <w:rsid w:val="00070164"/>
    <w:rsid w:val="009077F6"/>
    <w:rsid w:val="00C6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3CF978C758D4910B24DA928D26340BA">
    <w:name w:val="43CF978C758D4910B24DA928D26340BA"/>
  </w:style>
  <w:style w:type="paragraph" w:customStyle="1" w:styleId="ABFB0DCB942D4E73B3F69DB56B7ADC85">
    <w:name w:val="ABFB0DCB942D4E73B3F69DB56B7ADC85"/>
  </w:style>
  <w:style w:type="paragraph" w:customStyle="1" w:styleId="072A943A044B49E180BC83B23E08EDB0">
    <w:name w:val="072A943A044B49E180BC83B23E08EDB0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{80397C94-44E3-4586-863A-3624037EC5DD}tf78128832</Template>
  <TotalTime>0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2020-06-08T13:53:00Z</dcterms:created>
  <dcterms:modified xsi:type="dcterms:W3CDTF">2021-01-27T13:10:00Z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